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814" w:rsidRPr="000073D2" w:rsidRDefault="005D7814" w:rsidP="000073D2">
      <w:pPr>
        <w:shd w:val="clear" w:color="auto" w:fill="F5F5F0"/>
        <w:spacing w:after="0" w:line="750" w:lineRule="atLeast"/>
        <w:ind w:left="0"/>
        <w:outlineLvl w:val="0"/>
        <w:rPr>
          <w:rFonts w:ascii="Tahoma" w:hAnsi="Tahoma" w:cs="Tahoma"/>
          <w:color w:val="06890B"/>
          <w:kern w:val="36"/>
          <w:sz w:val="39"/>
          <w:szCs w:val="39"/>
          <w:lang w:eastAsia="ru-RU"/>
        </w:rPr>
      </w:pPr>
      <w:r w:rsidRPr="000073D2">
        <w:rPr>
          <w:rFonts w:ascii="Tahoma" w:hAnsi="Tahoma" w:cs="Tahoma"/>
          <w:color w:val="06890B"/>
          <w:kern w:val="36"/>
          <w:sz w:val="39"/>
          <w:szCs w:val="39"/>
          <w:lang w:eastAsia="ru-RU"/>
        </w:rPr>
        <w:t>Розклад організованої діяльності</w:t>
      </w:r>
    </w:p>
    <w:p w:rsidR="005D7814" w:rsidRPr="000073D2" w:rsidRDefault="005D7814" w:rsidP="000073D2">
      <w:pPr>
        <w:shd w:val="clear" w:color="auto" w:fill="F5F5F0"/>
        <w:spacing w:after="0" w:line="240" w:lineRule="auto"/>
        <w:ind w:left="0"/>
        <w:rPr>
          <w:rFonts w:ascii="Tahoma" w:hAnsi="Tahoma" w:cs="Tahoma"/>
          <w:color w:val="000000"/>
          <w:sz w:val="21"/>
          <w:szCs w:val="21"/>
          <w:lang w:eastAsia="ru-RU"/>
        </w:rPr>
      </w:pPr>
      <w:r w:rsidRPr="00442D9A">
        <w:rPr>
          <w:rFonts w:cs="Tahoma"/>
          <w:b/>
          <w:i/>
          <w:noProof/>
          <w:color w:val="CC0066"/>
          <w:sz w:val="40"/>
          <w:szCs w:val="40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5" o:spid="_x0000_i1025" type="#_x0000_t75" alt="http://leleka.dnepredu.com/uploads/editor/1816/92690/sitepage_15/0_147fb_1bce97c6_s.gif" style="width:69.75pt;height:75pt;visibility:visible">
            <v:imagedata r:id="rId4" o:title=""/>
            <o:lock v:ext="edit" cropping="t"/>
          </v:shape>
        </w:pict>
      </w:r>
    </w:p>
    <w:p w:rsidR="005D7814" w:rsidRPr="000073D2" w:rsidRDefault="005D7814" w:rsidP="000073D2">
      <w:pPr>
        <w:shd w:val="clear" w:color="auto" w:fill="F5F5F0"/>
        <w:spacing w:after="0" w:line="240" w:lineRule="auto"/>
        <w:ind w:left="0"/>
        <w:rPr>
          <w:rFonts w:ascii="Tahoma" w:hAnsi="Tahoma" w:cs="Tahoma"/>
          <w:color w:val="000000"/>
          <w:sz w:val="21"/>
          <w:szCs w:val="21"/>
          <w:lang w:eastAsia="ru-RU"/>
        </w:rPr>
      </w:pPr>
      <w:r w:rsidRPr="000073D2">
        <w:rPr>
          <w:rFonts w:cs="Tahoma"/>
          <w:b/>
          <w:bCs/>
          <w:i/>
          <w:iCs/>
          <w:color w:val="CC0066"/>
          <w:sz w:val="40"/>
          <w:szCs w:val="40"/>
          <w:lang w:eastAsia="ru-RU"/>
        </w:rPr>
        <w:t>Наш режим дня</w:t>
      </w:r>
    </w:p>
    <w:p w:rsidR="005D7814" w:rsidRPr="000073D2" w:rsidRDefault="005D7814" w:rsidP="000073D2">
      <w:pPr>
        <w:shd w:val="clear" w:color="auto" w:fill="F5F5F0"/>
        <w:spacing w:after="0" w:line="240" w:lineRule="auto"/>
        <w:ind w:left="0"/>
        <w:rPr>
          <w:rFonts w:ascii="Tahoma" w:hAnsi="Tahoma" w:cs="Tahoma"/>
          <w:color w:val="000000"/>
          <w:sz w:val="21"/>
          <w:szCs w:val="21"/>
          <w:lang w:eastAsia="ru-RU"/>
        </w:rPr>
      </w:pPr>
      <w:r w:rsidRPr="00442D9A">
        <w:rPr>
          <w:rFonts w:cs="Tahoma"/>
          <w:b/>
          <w:i/>
          <w:noProof/>
          <w:color w:val="CC0066"/>
          <w:sz w:val="40"/>
          <w:szCs w:val="40"/>
          <w:lang w:val="uk-UA" w:eastAsia="uk-UA"/>
        </w:rPr>
        <w:pict>
          <v:shape id="Рисунок 176" o:spid="_x0000_i1026" type="#_x0000_t75" alt="http://leleka.dnepredu.com/uploads/editor/1816/92690/sitepage_15/1422925qtl6xg7doy.gif" style="width:479.25pt;height:39.75pt;visibility:visible">
            <v:imagedata r:id="rId5" o:title=""/>
            <o:lock v:ext="edit" cropping="t"/>
          </v:shape>
        </w:pict>
      </w:r>
    </w:p>
    <w:tbl>
      <w:tblPr>
        <w:tblW w:w="1227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52"/>
        <w:gridCol w:w="4509"/>
        <w:gridCol w:w="3009"/>
      </w:tblGrid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77" o:spid="_x0000_i1027" type="#_x0000_t75" alt="http://leleka.dnepredu.com/uploads/editor/1816/92690/sitepage_15/b62e2e9f5068.gif" style="width:89.25pt;height:64.5pt;visibility:visible">
                  <v:imagedata r:id="rId6" o:title=""/>
                  <o:lock v:ext="edit" cropping="t"/>
                </v:shape>
              </w:pict>
            </w:r>
          </w:p>
          <w:p w:rsidR="005D7814" w:rsidRPr="0029550E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val="uk-UA"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7.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30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8.10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Ранковий прийом дітей (ігри, спостереження, індивідуальна робота тощо)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78" o:spid="_x0000_i1028" type="#_x0000_t75" alt="http://leleka.dnepredu.com/uploads/editor/1816/92690/sitepage_15/1065997.gif" style="width:100.5pt;height:129pt;visibility:visible">
                  <v:imagedata r:id="rId7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79" o:spid="_x0000_i1029" type="#_x0000_t75" alt="http://leleka.dnepredu.com/uploads/editor/1816/92690/sitepage_15/chas58.gif" style="width:82.5pt;height:81.75pt;visibility:visible">
                  <v:imagedata r:id="rId8" o:title=""/>
                  <o:lock v:ext="edit" cropping="t"/>
                </v:shape>
              </w:pict>
            </w:r>
          </w:p>
          <w:p w:rsidR="005D7814" w:rsidRPr="0029550E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val="uk-UA"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8.10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8.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30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Ранкова гімнастика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0" o:spid="_x0000_i1030" type="#_x0000_t75" alt="http://leleka.dnepredu.com/uploads/editor/1816/92690/sitepage_15/29.gif" style="width:142.5pt;height:116.25pt;visibility:visible">
                  <v:imagedata r:id="rId9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                                      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1" o:spid="_x0000_i1031" type="#_x0000_t75" alt="http://leleka.dnepredu.com/uploads/editor/1816/92690/sitepage_15/45aafee3afbe.jpg" style="width:57.75pt;height:57.75pt;visibility:visible">
                  <v:imagedata r:id="rId10" o:title=""/>
                </v:shape>
              </w:pict>
            </w:r>
          </w:p>
          <w:p w:rsidR="005D7814" w:rsidRPr="0029550E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val="uk-UA"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8.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30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8.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40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Гігієнічні прцедури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2" o:spid="_x0000_i1032" type="#_x0000_t75" alt="http://leleka.dnepredu.com/uploads/editor/1816/92690/sitepage_15/273a591df18e.jpg" style="width:109.5pt;height:128.25pt;visibility:visible">
                  <v:imagedata r:id="rId11" o:title="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3" o:spid="_x0000_i1033" type="#_x0000_t75" alt="http://leleka.dnepredu.com/uploads/editor/1816/92690/sitepage_15/chas57.gif" style="width:81pt;height:79.5pt;visibility:visible">
                  <v:imagedata r:id="rId12" o:title=""/>
                  <o:lock v:ext="edit" cropping="t"/>
                </v:shape>
              </w:pict>
            </w: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                                              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8.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40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9.00</w:t>
            </w:r>
            <w:r w:rsidRPr="000073D2"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Сніданок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4" o:spid="_x0000_i1034" type="#_x0000_t75" alt="http://leleka.dnepredu.com/uploads/editor/1816/92690/sitepage_15/gallery_2_391_5809.gif" style="width:108.75pt;height:112.5pt;visibility:visible">
                  <v:imagedata r:id="rId13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5" o:spid="_x0000_i1035" type="#_x0000_t75" alt="http://leleka.dnepredu.com/uploads/editor/1816/92690/sitepage_15/homer_simpson_clock.gif" style="width:42.75pt;height:42.75pt;visibility:visible">
                  <v:imagedata r:id="rId14" o:title=""/>
                  <o:lock v:ext="edit" cropping="t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5D7814" w:rsidRPr="0029550E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val="uk-UA"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9.00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10.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Заняття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6" o:spid="_x0000_i1036" type="#_x0000_t75" alt="http://leleka.dnepredu.com/uploads/editor/1816/92690/sitepage_15/detia_689.gif" style="width:120.75pt;height:110.25pt;visibility:visible">
                  <v:imagedata r:id="rId15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7" o:spid="_x0000_i1037" type="#_x0000_t75" alt="http://leleka.dnepredu.com/uploads/editor/1816/92690/sitepage_15/b62e2e9f5068.gif" style="width:89.25pt;height:64.5pt;visibility:visible">
                  <v:imagedata r:id="rId6" o:title=""/>
                  <o:lock v:ext="edit" cropping="t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5D7814" w:rsidRPr="0029550E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val="uk-UA"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10.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30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1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1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Прогулянка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8" o:spid="_x0000_i1038" type="#_x0000_t75" alt="http://leleka.dnepredu.com/uploads/editor/1816/92690/sitepage_15/9.gif" style="width:59.25pt;height:108.75pt;visibility:visible">
                  <v:imagedata r:id="rId16" o:title=""/>
                  <o:lock v:ext="edit" cropping="t"/>
                </v:shape>
              </w:pic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89" o:spid="_x0000_i1039" type="#_x0000_t75" alt="http://leleka.dnepredu.com/uploads/editor/1816/92690/sitepage_15/64178017_1284823129_00.png" style="width:65.25pt;height:59.25pt;visibility:visible">
                  <v:imagedata r:id="rId17" o:title="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0" o:spid="_x0000_i1040" type="#_x0000_t75" alt="http://leleka.dnepredu.com/uploads/editor/1816/92690/sitepage_15/45aafee3afbe.jpg" style="width:54pt;height:54pt;visibility:visible">
                  <v:imagedata r:id="rId18" o:title="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5D7814" w:rsidRPr="0029550E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val="uk-UA"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1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50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12.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Гігієнічні процедури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1" o:spid="_x0000_i1041" type="#_x0000_t75" alt="http://leleka.dnepredu.com/uploads/editor/1816/92690/sitepage_15/baby.gif" style="width:105.75pt;height:127.5pt;visibility:visible">
                  <v:imagedata r:id="rId19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2" o:spid="_x0000_i1042" type="#_x0000_t75" alt="http://leleka.dnepredu.com/uploads/editor/1816/92690/sitepage_15/chas57.gif" style="width:81pt;height:79.5pt;visibility:visible">
                  <v:imagedata r:id="rId12" o:title=""/>
                  <o:lock v:ext="edit" cropping="t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12.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00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1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2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2</w:t>
            </w:r>
            <w:r w:rsidRPr="000073D2"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Обід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3" o:spid="_x0000_i1043" type="#_x0000_t75" alt="http://leleka.dnepredu.com/uploads/editor/1816/92690/sitepage_15/260.gif" style="width:144.75pt;height:118.5pt;visibility:visible">
                  <v:imagedata r:id="rId20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4" o:spid="_x0000_i1044" type="#_x0000_t75" alt="http://leleka.dnepredu.com/uploads/editor/1816/92690/sitepage_15/mr_alarm_clock_sleeping_hg_clr1.gif" style="width:71.25pt;height:65.25pt;visibility:visible">
                  <v:imagedata r:id="rId21" o:title=""/>
                  <o:lock v:ext="edit" cropping="t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2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2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0 – 15.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2</w:t>
            </w:r>
            <w:r w:rsidRPr="000073D2"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Денний 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5" o:spid="_x0000_i1045" type="#_x0000_t75" alt="http://leleka.dnepredu.com/uploads/editor/1816/92690/sitepage_15/1.gif" style="width:124.5pt;height:108.75pt;visibility:visible">
                  <v:imagedata r:id="rId22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6" o:spid="_x0000_i1046" type="#_x0000_t75" alt="http://leleka.dnepredu.com/uploads/editor/1816/92690/sitepage_15/b62e2e9f5068.gif" style="width:89.25pt;height:64.5pt;visibility:visible">
                  <v:imagedata r:id="rId6" o:title=""/>
                  <o:lock v:ext="edit" cropping="t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5D7814" w:rsidRPr="0029550E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val="uk-UA"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15.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2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0 – 15.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Гімнастика пробудження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7" o:spid="_x0000_i1047" type="#_x0000_t75" alt="http://leleka.dnepredu.com/uploads/editor/1816/92690/sitepage_15/38560517_b018.gif" style="width:93pt;height:106.5pt;visibility:visible">
                  <v:imagedata r:id="rId23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8" o:spid="_x0000_i1048" type="#_x0000_t75" alt="http://leleka.dnepredu.com/uploads/editor/1816/92690/sitepage_15/45aafee3afbe.jpg" style="width:63.75pt;height:63.75pt;visibility:visible">
                  <v:imagedata r:id="rId24" o:title="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15.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30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15.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4</w:t>
            </w:r>
            <w:r w:rsidRPr="000073D2"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Гігієнічні процедури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199" o:spid="_x0000_i1049" type="#_x0000_t75" alt="http://leleka.dnepredu.com/uploads/editor/1816/92690/sitepage_15/1f63501312a8.jpg" style="width:98.25pt;height:126pt;visibility:visible">
                  <v:imagedata r:id="rId25" o:title="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200" o:spid="_x0000_i1050" type="#_x0000_t75" alt="http://leleka.dnepredu.com/uploads/editor/1816/92690/sitepage_15/jumping_alarm_clock.gif" style="width:93pt;height:93pt;visibility:visible">
                  <v:imagedata r:id="rId26" o:title=""/>
                  <o:lock v:ext="edit" cropping="t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15.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4</w:t>
            </w:r>
            <w:r w:rsidRPr="000073D2"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0 – 16.00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29550E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val="uk-UA" w:eastAsia="ru-RU"/>
              </w:rPr>
            </w:pPr>
            <w:r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val="uk-UA" w:eastAsia="ru-RU"/>
              </w:rPr>
              <w:t>Вечеря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201" o:spid="_x0000_i1051" type="#_x0000_t75" alt="http://leleka.dnepredu.com/uploads/editor/1816/92690/sitepage_15/deva247.gif" style="width:107.25pt;height:100.5pt;visibility:visible">
                  <v:imagedata r:id="rId27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202" o:spid="_x0000_i1052" type="#_x0000_t75" alt="http://leleka.dnepredu.com/uploads/editor/1816/92690/sitepage_15/chas57.gif" style="width:81pt;height:79.5pt;visibility:visible">
                  <v:imagedata r:id="rId12" o:title=""/>
                  <o:lock v:ext="edit" cropping="t"/>
                </v:shape>
              </w:pict>
            </w:r>
          </w:p>
          <w:p w:rsidR="005D7814" w:rsidRPr="0029550E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val="uk-UA"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16.00 – 16.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29550E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 xml:space="preserve">Організована діяльність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203" o:spid="_x0000_i1053" type="#_x0000_t75" alt="http://leleka.dnepredu.com/uploads/editor/1816/92690/sitepage_15/2abb4e7526fct.jpg" style="width:104.25pt;height:123.75pt;visibility:visible">
                  <v:imagedata r:id="rId28" o:title="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204" o:spid="_x0000_i1054" type="#_x0000_t75" alt="http://leleka.dnepredu.com/uploads/editor/1816/92690/sitepage_15/chas58.gif" style="width:82.5pt;height:81.75pt;visibility:visible">
                  <v:imagedata r:id="rId8" o:title=""/>
                  <o:lock v:ext="edit" cropping="t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16.</w:t>
            </w:r>
            <w:r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val="uk-UA" w:eastAsia="ru-RU"/>
              </w:rPr>
              <w:t>30</w:t>
            </w:r>
            <w:bookmarkStart w:id="0" w:name="_GoBack"/>
            <w:bookmarkEnd w:id="0"/>
            <w:r w:rsidRPr="000073D2"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 xml:space="preserve"> – 18.00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Вечірня прогулянка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Робота з батьками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205" o:spid="_x0000_i1055" type="#_x0000_t75" alt="http://leleka.dnepredu.com/uploads/editor/1816/92690/sitepage_15/detia_673.gif" style="width:114.75pt;height:110.25pt;visibility:visible">
                  <v:imagedata r:id="rId29" o:title=""/>
                  <o:lock v:ext="edit" cropping="t"/>
                </v:shape>
              </w:pict>
            </w:r>
          </w:p>
        </w:tc>
      </w:tr>
      <w:tr w:rsidR="005D7814" w:rsidRPr="00442D9A" w:rsidTr="000073D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206" o:spid="_x0000_i1056" type="#_x0000_t75" alt="http://leleka.dnepredu.com/uploads/editor/1816/92690/sitepage_15/b62e2e9f5068.gif" style="width:89.25pt;height:64.5pt;visibility:visible">
                  <v:imagedata r:id="rId6" o:title=""/>
                  <o:lock v:ext="edit" cropping="t"/>
                </v:shape>
              </w:pict>
            </w:r>
          </w:p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cs="Tahoma"/>
                <w:b/>
                <w:bCs/>
                <w:i/>
                <w:iCs/>
                <w:color w:val="CC0000"/>
                <w:sz w:val="36"/>
                <w:szCs w:val="36"/>
                <w:lang w:eastAsia="ru-RU"/>
              </w:rPr>
              <w:t>17.30 - 18.00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0073D2"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0073D2">
              <w:rPr>
                <w:rFonts w:cs="Tahoma"/>
                <w:b/>
                <w:bCs/>
                <w:i/>
                <w:iCs/>
                <w:color w:val="0000FF"/>
                <w:sz w:val="36"/>
                <w:szCs w:val="36"/>
                <w:lang w:eastAsia="ru-RU"/>
              </w:rPr>
              <w:t>Повернення додому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D7814" w:rsidRPr="000073D2" w:rsidRDefault="005D7814" w:rsidP="000073D2">
            <w:pPr>
              <w:spacing w:after="0" w:line="240" w:lineRule="auto"/>
              <w:ind w:left="0"/>
              <w:rPr>
                <w:rFonts w:ascii="Tahoma" w:hAnsi="Tahoma" w:cs="Tahoma"/>
                <w:color w:val="000000"/>
                <w:sz w:val="21"/>
                <w:szCs w:val="21"/>
                <w:lang w:eastAsia="ru-RU"/>
              </w:rPr>
            </w:pPr>
            <w:r w:rsidRPr="00442D9A">
              <w:rPr>
                <w:rFonts w:ascii="Tahoma" w:hAnsi="Tahoma" w:cs="Tahoma"/>
                <w:noProof/>
                <w:color w:val="000000"/>
                <w:sz w:val="21"/>
                <w:szCs w:val="21"/>
                <w:lang w:val="uk-UA" w:eastAsia="uk-UA"/>
              </w:rPr>
              <w:pict>
                <v:shape id="Рисунок 207" o:spid="_x0000_i1057" type="#_x0000_t75" alt="http://leleka.dnepredu.com/uploads/editor/1816/92690/sitepage_15/malysh_sfffff_medvedem_2.gif" style="width:81.75pt;height:92.25pt;visibility:visible">
                  <v:imagedata r:id="rId30" o:title=""/>
                  <o:lock v:ext="edit" cropping="t"/>
                </v:shape>
              </w:pict>
            </w:r>
          </w:p>
        </w:tc>
      </w:tr>
    </w:tbl>
    <w:p w:rsidR="005D7814" w:rsidRPr="000073D2" w:rsidRDefault="005D7814" w:rsidP="000073D2">
      <w:pPr>
        <w:shd w:val="clear" w:color="auto" w:fill="F5F5F0"/>
        <w:spacing w:after="0" w:line="240" w:lineRule="auto"/>
        <w:ind w:left="0"/>
        <w:rPr>
          <w:rFonts w:ascii="Tahoma" w:hAnsi="Tahoma" w:cs="Tahoma"/>
          <w:color w:val="000000"/>
          <w:sz w:val="21"/>
          <w:szCs w:val="21"/>
          <w:lang w:eastAsia="ru-RU"/>
        </w:rPr>
      </w:pPr>
      <w:r w:rsidRPr="00442D9A">
        <w:rPr>
          <w:rFonts w:ascii="Tahoma" w:hAnsi="Tahoma" w:cs="Tahoma"/>
          <w:noProof/>
          <w:color w:val="000000"/>
          <w:sz w:val="21"/>
          <w:szCs w:val="21"/>
          <w:lang w:val="uk-UA" w:eastAsia="uk-UA"/>
        </w:rPr>
        <w:pict>
          <v:shape id="Рисунок 208" o:spid="_x0000_i1058" type="#_x0000_t75" alt="http://leleka.dnepredu.com/uploads/editor/1816/92690/sitepage_15/header_back.jpg" style="width:480pt;height:81pt;visibility:visible">
            <v:imagedata r:id="rId31" o:title=""/>
          </v:shape>
        </w:pict>
      </w:r>
    </w:p>
    <w:p w:rsidR="005D7814" w:rsidRDefault="005D7814" w:rsidP="00BB5200">
      <w:pPr>
        <w:ind w:left="0"/>
      </w:pPr>
    </w:p>
    <w:sectPr w:rsidR="005D7814" w:rsidSect="006E774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200"/>
    <w:rsid w:val="0000257C"/>
    <w:rsid w:val="0000346E"/>
    <w:rsid w:val="0000365F"/>
    <w:rsid w:val="000039C3"/>
    <w:rsid w:val="000042A4"/>
    <w:rsid w:val="0000441B"/>
    <w:rsid w:val="00006890"/>
    <w:rsid w:val="00007167"/>
    <w:rsid w:val="000073D2"/>
    <w:rsid w:val="00007655"/>
    <w:rsid w:val="00007A08"/>
    <w:rsid w:val="0001103B"/>
    <w:rsid w:val="0001130D"/>
    <w:rsid w:val="000126C5"/>
    <w:rsid w:val="00013050"/>
    <w:rsid w:val="00015687"/>
    <w:rsid w:val="0001683C"/>
    <w:rsid w:val="0001779E"/>
    <w:rsid w:val="0002152B"/>
    <w:rsid w:val="000231C1"/>
    <w:rsid w:val="000249FE"/>
    <w:rsid w:val="000251A4"/>
    <w:rsid w:val="00030072"/>
    <w:rsid w:val="00032B45"/>
    <w:rsid w:val="00032F8F"/>
    <w:rsid w:val="000355D0"/>
    <w:rsid w:val="000359EC"/>
    <w:rsid w:val="000363E7"/>
    <w:rsid w:val="000365D8"/>
    <w:rsid w:val="00037571"/>
    <w:rsid w:val="000379A9"/>
    <w:rsid w:val="00037E25"/>
    <w:rsid w:val="00040D15"/>
    <w:rsid w:val="000422C9"/>
    <w:rsid w:val="00043D73"/>
    <w:rsid w:val="00046588"/>
    <w:rsid w:val="00046663"/>
    <w:rsid w:val="00046DAC"/>
    <w:rsid w:val="00050E30"/>
    <w:rsid w:val="000527DE"/>
    <w:rsid w:val="0005416A"/>
    <w:rsid w:val="00055190"/>
    <w:rsid w:val="000553AC"/>
    <w:rsid w:val="00055913"/>
    <w:rsid w:val="000567D4"/>
    <w:rsid w:val="00061FCF"/>
    <w:rsid w:val="000624B3"/>
    <w:rsid w:val="00063106"/>
    <w:rsid w:val="00063FFD"/>
    <w:rsid w:val="00063FFF"/>
    <w:rsid w:val="00064009"/>
    <w:rsid w:val="00065887"/>
    <w:rsid w:val="00066FBF"/>
    <w:rsid w:val="00070B24"/>
    <w:rsid w:val="0007764B"/>
    <w:rsid w:val="00080064"/>
    <w:rsid w:val="0008607B"/>
    <w:rsid w:val="0008607E"/>
    <w:rsid w:val="00086AFC"/>
    <w:rsid w:val="0008701B"/>
    <w:rsid w:val="00087DE8"/>
    <w:rsid w:val="0009080F"/>
    <w:rsid w:val="00095CFF"/>
    <w:rsid w:val="0009603F"/>
    <w:rsid w:val="000A6550"/>
    <w:rsid w:val="000A72BD"/>
    <w:rsid w:val="000B04C9"/>
    <w:rsid w:val="000B0CD2"/>
    <w:rsid w:val="000B2225"/>
    <w:rsid w:val="000B2902"/>
    <w:rsid w:val="000B30AB"/>
    <w:rsid w:val="000B4B51"/>
    <w:rsid w:val="000B4C81"/>
    <w:rsid w:val="000B5E31"/>
    <w:rsid w:val="000B64C2"/>
    <w:rsid w:val="000C39B1"/>
    <w:rsid w:val="000C5BEE"/>
    <w:rsid w:val="000C6A05"/>
    <w:rsid w:val="000C6AE0"/>
    <w:rsid w:val="000D031B"/>
    <w:rsid w:val="000D0480"/>
    <w:rsid w:val="000D0E2C"/>
    <w:rsid w:val="000D19B7"/>
    <w:rsid w:val="000D277B"/>
    <w:rsid w:val="000D44A7"/>
    <w:rsid w:val="000D5366"/>
    <w:rsid w:val="000E1A30"/>
    <w:rsid w:val="000E6131"/>
    <w:rsid w:val="000F0983"/>
    <w:rsid w:val="000F1184"/>
    <w:rsid w:val="000F3584"/>
    <w:rsid w:val="000F4008"/>
    <w:rsid w:val="000F4C8A"/>
    <w:rsid w:val="000F53E8"/>
    <w:rsid w:val="000F56D4"/>
    <w:rsid w:val="000F6B72"/>
    <w:rsid w:val="000F6EAD"/>
    <w:rsid w:val="00101022"/>
    <w:rsid w:val="00103BC6"/>
    <w:rsid w:val="00104072"/>
    <w:rsid w:val="001053A2"/>
    <w:rsid w:val="00105B05"/>
    <w:rsid w:val="001065AA"/>
    <w:rsid w:val="0010671C"/>
    <w:rsid w:val="00110D94"/>
    <w:rsid w:val="00112F53"/>
    <w:rsid w:val="00113868"/>
    <w:rsid w:val="00114282"/>
    <w:rsid w:val="00115A4B"/>
    <w:rsid w:val="0011762B"/>
    <w:rsid w:val="0012448E"/>
    <w:rsid w:val="001266F0"/>
    <w:rsid w:val="00126870"/>
    <w:rsid w:val="001300D2"/>
    <w:rsid w:val="00133F80"/>
    <w:rsid w:val="001377D8"/>
    <w:rsid w:val="00143082"/>
    <w:rsid w:val="001437C3"/>
    <w:rsid w:val="001459D4"/>
    <w:rsid w:val="00146C9B"/>
    <w:rsid w:val="00146CD8"/>
    <w:rsid w:val="001473B3"/>
    <w:rsid w:val="00150124"/>
    <w:rsid w:val="00150C35"/>
    <w:rsid w:val="00151F0A"/>
    <w:rsid w:val="00153094"/>
    <w:rsid w:val="001575F5"/>
    <w:rsid w:val="001606C0"/>
    <w:rsid w:val="00160F10"/>
    <w:rsid w:val="001628A4"/>
    <w:rsid w:val="00164CDA"/>
    <w:rsid w:val="00165607"/>
    <w:rsid w:val="00165CFA"/>
    <w:rsid w:val="00166CD3"/>
    <w:rsid w:val="00171DD7"/>
    <w:rsid w:val="0017690E"/>
    <w:rsid w:val="00181985"/>
    <w:rsid w:val="00181C18"/>
    <w:rsid w:val="00186DDA"/>
    <w:rsid w:val="00186E62"/>
    <w:rsid w:val="001876AB"/>
    <w:rsid w:val="0019197A"/>
    <w:rsid w:val="0019677D"/>
    <w:rsid w:val="001A0085"/>
    <w:rsid w:val="001A0DB5"/>
    <w:rsid w:val="001A4EC3"/>
    <w:rsid w:val="001A5B92"/>
    <w:rsid w:val="001A5BBC"/>
    <w:rsid w:val="001A6235"/>
    <w:rsid w:val="001A648D"/>
    <w:rsid w:val="001A6857"/>
    <w:rsid w:val="001B16A4"/>
    <w:rsid w:val="001B20EB"/>
    <w:rsid w:val="001B24B3"/>
    <w:rsid w:val="001B4647"/>
    <w:rsid w:val="001B624B"/>
    <w:rsid w:val="001B7822"/>
    <w:rsid w:val="001C1705"/>
    <w:rsid w:val="001C1E35"/>
    <w:rsid w:val="001C207C"/>
    <w:rsid w:val="001C4536"/>
    <w:rsid w:val="001C5764"/>
    <w:rsid w:val="001C5EAF"/>
    <w:rsid w:val="001C61F4"/>
    <w:rsid w:val="001C7FEE"/>
    <w:rsid w:val="001D05A1"/>
    <w:rsid w:val="001D75B9"/>
    <w:rsid w:val="001E06D4"/>
    <w:rsid w:val="001E2D39"/>
    <w:rsid w:val="001E3065"/>
    <w:rsid w:val="001F39FD"/>
    <w:rsid w:val="001F55C2"/>
    <w:rsid w:val="001F672A"/>
    <w:rsid w:val="001F69D6"/>
    <w:rsid w:val="001F7331"/>
    <w:rsid w:val="00201E85"/>
    <w:rsid w:val="002037D8"/>
    <w:rsid w:val="002066DA"/>
    <w:rsid w:val="00206702"/>
    <w:rsid w:val="00206DA2"/>
    <w:rsid w:val="0020713E"/>
    <w:rsid w:val="00207557"/>
    <w:rsid w:val="00207AC7"/>
    <w:rsid w:val="002123ED"/>
    <w:rsid w:val="00212E35"/>
    <w:rsid w:val="002132A5"/>
    <w:rsid w:val="0021335B"/>
    <w:rsid w:val="00215D5E"/>
    <w:rsid w:val="00217704"/>
    <w:rsid w:val="00217A80"/>
    <w:rsid w:val="00221A84"/>
    <w:rsid w:val="00222E3B"/>
    <w:rsid w:val="002231A1"/>
    <w:rsid w:val="002233BC"/>
    <w:rsid w:val="00225546"/>
    <w:rsid w:val="00225717"/>
    <w:rsid w:val="002262E3"/>
    <w:rsid w:val="0022669D"/>
    <w:rsid w:val="00226B7B"/>
    <w:rsid w:val="0023556B"/>
    <w:rsid w:val="00236ED6"/>
    <w:rsid w:val="002408C1"/>
    <w:rsid w:val="00241607"/>
    <w:rsid w:val="002419FA"/>
    <w:rsid w:val="00244134"/>
    <w:rsid w:val="002445DC"/>
    <w:rsid w:val="0024678D"/>
    <w:rsid w:val="00250213"/>
    <w:rsid w:val="00252BDC"/>
    <w:rsid w:val="00253565"/>
    <w:rsid w:val="0025567E"/>
    <w:rsid w:val="00257B0A"/>
    <w:rsid w:val="002605F4"/>
    <w:rsid w:val="002606AD"/>
    <w:rsid w:val="002611D6"/>
    <w:rsid w:val="002803D1"/>
    <w:rsid w:val="00281E5C"/>
    <w:rsid w:val="00283446"/>
    <w:rsid w:val="0029250D"/>
    <w:rsid w:val="0029261D"/>
    <w:rsid w:val="0029477C"/>
    <w:rsid w:val="0029513C"/>
    <w:rsid w:val="0029550E"/>
    <w:rsid w:val="002959AD"/>
    <w:rsid w:val="00295A04"/>
    <w:rsid w:val="002966DE"/>
    <w:rsid w:val="002A5D95"/>
    <w:rsid w:val="002A6C7E"/>
    <w:rsid w:val="002A7384"/>
    <w:rsid w:val="002B1223"/>
    <w:rsid w:val="002B16EC"/>
    <w:rsid w:val="002B1DA8"/>
    <w:rsid w:val="002B1EA4"/>
    <w:rsid w:val="002B30DD"/>
    <w:rsid w:val="002B335D"/>
    <w:rsid w:val="002B38D4"/>
    <w:rsid w:val="002B3D42"/>
    <w:rsid w:val="002B48BF"/>
    <w:rsid w:val="002B52F1"/>
    <w:rsid w:val="002C0520"/>
    <w:rsid w:val="002C08A0"/>
    <w:rsid w:val="002C15B0"/>
    <w:rsid w:val="002C26E2"/>
    <w:rsid w:val="002C40E8"/>
    <w:rsid w:val="002C48A1"/>
    <w:rsid w:val="002D02DC"/>
    <w:rsid w:val="002D081D"/>
    <w:rsid w:val="002D0A89"/>
    <w:rsid w:val="002D17DF"/>
    <w:rsid w:val="002D2FC2"/>
    <w:rsid w:val="002D44A5"/>
    <w:rsid w:val="002D5CE6"/>
    <w:rsid w:val="002D742D"/>
    <w:rsid w:val="002D74DA"/>
    <w:rsid w:val="002D7562"/>
    <w:rsid w:val="002E4B53"/>
    <w:rsid w:val="002E4EA4"/>
    <w:rsid w:val="002F1491"/>
    <w:rsid w:val="002F46B3"/>
    <w:rsid w:val="002F472B"/>
    <w:rsid w:val="00302E2C"/>
    <w:rsid w:val="00304DAF"/>
    <w:rsid w:val="00304F14"/>
    <w:rsid w:val="00306DC1"/>
    <w:rsid w:val="003155C5"/>
    <w:rsid w:val="00317FFD"/>
    <w:rsid w:val="00320362"/>
    <w:rsid w:val="00320BEE"/>
    <w:rsid w:val="00320D94"/>
    <w:rsid w:val="0032198A"/>
    <w:rsid w:val="00321D0D"/>
    <w:rsid w:val="003232A0"/>
    <w:rsid w:val="00323B67"/>
    <w:rsid w:val="003242C0"/>
    <w:rsid w:val="003242D0"/>
    <w:rsid w:val="0032433F"/>
    <w:rsid w:val="00325961"/>
    <w:rsid w:val="0032691B"/>
    <w:rsid w:val="00326ECE"/>
    <w:rsid w:val="00327537"/>
    <w:rsid w:val="0033207F"/>
    <w:rsid w:val="0033527A"/>
    <w:rsid w:val="00335A1B"/>
    <w:rsid w:val="00336FF3"/>
    <w:rsid w:val="003402AB"/>
    <w:rsid w:val="00343A95"/>
    <w:rsid w:val="0034472E"/>
    <w:rsid w:val="003465C3"/>
    <w:rsid w:val="0034757C"/>
    <w:rsid w:val="003510EB"/>
    <w:rsid w:val="00354919"/>
    <w:rsid w:val="00354D91"/>
    <w:rsid w:val="003553CC"/>
    <w:rsid w:val="0035586F"/>
    <w:rsid w:val="00356EFD"/>
    <w:rsid w:val="00357060"/>
    <w:rsid w:val="0035717C"/>
    <w:rsid w:val="0035736D"/>
    <w:rsid w:val="00360E07"/>
    <w:rsid w:val="0036142C"/>
    <w:rsid w:val="00361E58"/>
    <w:rsid w:val="003649C0"/>
    <w:rsid w:val="00365344"/>
    <w:rsid w:val="00366A7A"/>
    <w:rsid w:val="00366C19"/>
    <w:rsid w:val="00367EB9"/>
    <w:rsid w:val="003706A5"/>
    <w:rsid w:val="00373245"/>
    <w:rsid w:val="00373458"/>
    <w:rsid w:val="0037652A"/>
    <w:rsid w:val="0037660D"/>
    <w:rsid w:val="00383386"/>
    <w:rsid w:val="00383F26"/>
    <w:rsid w:val="003845FB"/>
    <w:rsid w:val="00385980"/>
    <w:rsid w:val="00387335"/>
    <w:rsid w:val="00390C8D"/>
    <w:rsid w:val="00391F1B"/>
    <w:rsid w:val="00394BCD"/>
    <w:rsid w:val="0039637D"/>
    <w:rsid w:val="003971D1"/>
    <w:rsid w:val="003A01AF"/>
    <w:rsid w:val="003A280C"/>
    <w:rsid w:val="003A3FD7"/>
    <w:rsid w:val="003A5C1F"/>
    <w:rsid w:val="003A7B77"/>
    <w:rsid w:val="003A7BE4"/>
    <w:rsid w:val="003B0BDB"/>
    <w:rsid w:val="003B589D"/>
    <w:rsid w:val="003B6B44"/>
    <w:rsid w:val="003C1ADF"/>
    <w:rsid w:val="003C1B24"/>
    <w:rsid w:val="003D6922"/>
    <w:rsid w:val="003E0137"/>
    <w:rsid w:val="003E2F16"/>
    <w:rsid w:val="003E3B39"/>
    <w:rsid w:val="003E6E78"/>
    <w:rsid w:val="003E7B5C"/>
    <w:rsid w:val="003F0908"/>
    <w:rsid w:val="003F161E"/>
    <w:rsid w:val="003F1632"/>
    <w:rsid w:val="003F271B"/>
    <w:rsid w:val="003F4C95"/>
    <w:rsid w:val="003F59D1"/>
    <w:rsid w:val="003F5A19"/>
    <w:rsid w:val="003F6268"/>
    <w:rsid w:val="003F7FF3"/>
    <w:rsid w:val="00400713"/>
    <w:rsid w:val="00403D3A"/>
    <w:rsid w:val="00403DD6"/>
    <w:rsid w:val="004062CE"/>
    <w:rsid w:val="0041124A"/>
    <w:rsid w:val="004167B9"/>
    <w:rsid w:val="004206DD"/>
    <w:rsid w:val="00421CDB"/>
    <w:rsid w:val="00423104"/>
    <w:rsid w:val="0042395B"/>
    <w:rsid w:val="00425106"/>
    <w:rsid w:val="00425A73"/>
    <w:rsid w:val="00430ABE"/>
    <w:rsid w:val="00430D88"/>
    <w:rsid w:val="00431D67"/>
    <w:rsid w:val="004331E2"/>
    <w:rsid w:val="00434056"/>
    <w:rsid w:val="00434B55"/>
    <w:rsid w:val="00440E5D"/>
    <w:rsid w:val="00442D9A"/>
    <w:rsid w:val="004440EA"/>
    <w:rsid w:val="00444460"/>
    <w:rsid w:val="00450F0E"/>
    <w:rsid w:val="00451486"/>
    <w:rsid w:val="00451578"/>
    <w:rsid w:val="00452B14"/>
    <w:rsid w:val="00452F55"/>
    <w:rsid w:val="0045680A"/>
    <w:rsid w:val="0046104B"/>
    <w:rsid w:val="00465A87"/>
    <w:rsid w:val="004670E9"/>
    <w:rsid w:val="004706C3"/>
    <w:rsid w:val="0047191F"/>
    <w:rsid w:val="00473432"/>
    <w:rsid w:val="004736CB"/>
    <w:rsid w:val="0047460C"/>
    <w:rsid w:val="004752D0"/>
    <w:rsid w:val="00475826"/>
    <w:rsid w:val="00475A50"/>
    <w:rsid w:val="00475BB4"/>
    <w:rsid w:val="00480BB7"/>
    <w:rsid w:val="00481B5E"/>
    <w:rsid w:val="00481EBE"/>
    <w:rsid w:val="004822BC"/>
    <w:rsid w:val="0048349A"/>
    <w:rsid w:val="0048535C"/>
    <w:rsid w:val="00485401"/>
    <w:rsid w:val="004911DF"/>
    <w:rsid w:val="00496255"/>
    <w:rsid w:val="0049784B"/>
    <w:rsid w:val="004A22C4"/>
    <w:rsid w:val="004A5708"/>
    <w:rsid w:val="004B4A62"/>
    <w:rsid w:val="004B7B9C"/>
    <w:rsid w:val="004C43F6"/>
    <w:rsid w:val="004C4459"/>
    <w:rsid w:val="004C6706"/>
    <w:rsid w:val="004C6F96"/>
    <w:rsid w:val="004D15EC"/>
    <w:rsid w:val="004D6C14"/>
    <w:rsid w:val="004D6E7A"/>
    <w:rsid w:val="004D7C29"/>
    <w:rsid w:val="004D7EEA"/>
    <w:rsid w:val="004E04AC"/>
    <w:rsid w:val="004E1910"/>
    <w:rsid w:val="004E1B08"/>
    <w:rsid w:val="004E291A"/>
    <w:rsid w:val="004E49AC"/>
    <w:rsid w:val="004E7F49"/>
    <w:rsid w:val="004F4E50"/>
    <w:rsid w:val="004F535D"/>
    <w:rsid w:val="004F7E66"/>
    <w:rsid w:val="00502787"/>
    <w:rsid w:val="00507C10"/>
    <w:rsid w:val="00510B9D"/>
    <w:rsid w:val="00514F8B"/>
    <w:rsid w:val="005153B3"/>
    <w:rsid w:val="00515CE1"/>
    <w:rsid w:val="00515EFB"/>
    <w:rsid w:val="00520FC9"/>
    <w:rsid w:val="00523464"/>
    <w:rsid w:val="00524BE2"/>
    <w:rsid w:val="0052604B"/>
    <w:rsid w:val="0052639D"/>
    <w:rsid w:val="00527200"/>
    <w:rsid w:val="00530AAD"/>
    <w:rsid w:val="0053539A"/>
    <w:rsid w:val="00535582"/>
    <w:rsid w:val="0054407E"/>
    <w:rsid w:val="005446D7"/>
    <w:rsid w:val="00544B5E"/>
    <w:rsid w:val="00545C87"/>
    <w:rsid w:val="00546179"/>
    <w:rsid w:val="00547E83"/>
    <w:rsid w:val="00551FE3"/>
    <w:rsid w:val="0055304D"/>
    <w:rsid w:val="005566AB"/>
    <w:rsid w:val="005578A5"/>
    <w:rsid w:val="0056182A"/>
    <w:rsid w:val="00561F53"/>
    <w:rsid w:val="0056768D"/>
    <w:rsid w:val="00571C0D"/>
    <w:rsid w:val="00571F9A"/>
    <w:rsid w:val="00572043"/>
    <w:rsid w:val="00572C9A"/>
    <w:rsid w:val="005744A9"/>
    <w:rsid w:val="0057474F"/>
    <w:rsid w:val="00582C79"/>
    <w:rsid w:val="00583433"/>
    <w:rsid w:val="00586304"/>
    <w:rsid w:val="00586D89"/>
    <w:rsid w:val="00587D5A"/>
    <w:rsid w:val="0059140E"/>
    <w:rsid w:val="005918D1"/>
    <w:rsid w:val="00592619"/>
    <w:rsid w:val="00593726"/>
    <w:rsid w:val="00593E08"/>
    <w:rsid w:val="00593EB3"/>
    <w:rsid w:val="005958C3"/>
    <w:rsid w:val="0059643F"/>
    <w:rsid w:val="005977CB"/>
    <w:rsid w:val="0059784D"/>
    <w:rsid w:val="005A0229"/>
    <w:rsid w:val="005A3937"/>
    <w:rsid w:val="005A57D3"/>
    <w:rsid w:val="005A7AD8"/>
    <w:rsid w:val="005B15E9"/>
    <w:rsid w:val="005B2CFF"/>
    <w:rsid w:val="005B2D92"/>
    <w:rsid w:val="005B3646"/>
    <w:rsid w:val="005B3802"/>
    <w:rsid w:val="005B7153"/>
    <w:rsid w:val="005B7453"/>
    <w:rsid w:val="005C2455"/>
    <w:rsid w:val="005C3BF1"/>
    <w:rsid w:val="005C4F86"/>
    <w:rsid w:val="005C67D2"/>
    <w:rsid w:val="005C7456"/>
    <w:rsid w:val="005D0954"/>
    <w:rsid w:val="005D0D65"/>
    <w:rsid w:val="005D1840"/>
    <w:rsid w:val="005D2ACE"/>
    <w:rsid w:val="005D3838"/>
    <w:rsid w:val="005D54E9"/>
    <w:rsid w:val="005D6BD9"/>
    <w:rsid w:val="005D7814"/>
    <w:rsid w:val="005E0A45"/>
    <w:rsid w:val="005E12E1"/>
    <w:rsid w:val="005E1318"/>
    <w:rsid w:val="005E160C"/>
    <w:rsid w:val="005E230B"/>
    <w:rsid w:val="005E4782"/>
    <w:rsid w:val="005F06B8"/>
    <w:rsid w:val="005F16CC"/>
    <w:rsid w:val="005F3FE1"/>
    <w:rsid w:val="005F4A86"/>
    <w:rsid w:val="005F4B33"/>
    <w:rsid w:val="005F64B4"/>
    <w:rsid w:val="00601525"/>
    <w:rsid w:val="00607CF4"/>
    <w:rsid w:val="006105C5"/>
    <w:rsid w:val="00611798"/>
    <w:rsid w:val="00612CFD"/>
    <w:rsid w:val="00613237"/>
    <w:rsid w:val="00613593"/>
    <w:rsid w:val="006145C6"/>
    <w:rsid w:val="00616B61"/>
    <w:rsid w:val="00620339"/>
    <w:rsid w:val="006214CE"/>
    <w:rsid w:val="00626ACC"/>
    <w:rsid w:val="00631078"/>
    <w:rsid w:val="006334C5"/>
    <w:rsid w:val="0063378D"/>
    <w:rsid w:val="00634422"/>
    <w:rsid w:val="00637536"/>
    <w:rsid w:val="006408D5"/>
    <w:rsid w:val="00642085"/>
    <w:rsid w:val="00650132"/>
    <w:rsid w:val="00653CD6"/>
    <w:rsid w:val="006546A4"/>
    <w:rsid w:val="0065477B"/>
    <w:rsid w:val="0065490B"/>
    <w:rsid w:val="00654A33"/>
    <w:rsid w:val="00656588"/>
    <w:rsid w:val="00657BC0"/>
    <w:rsid w:val="00660294"/>
    <w:rsid w:val="00663E79"/>
    <w:rsid w:val="0066508A"/>
    <w:rsid w:val="006723F9"/>
    <w:rsid w:val="00672F3E"/>
    <w:rsid w:val="00675E86"/>
    <w:rsid w:val="006769E3"/>
    <w:rsid w:val="00677200"/>
    <w:rsid w:val="006800C1"/>
    <w:rsid w:val="00680609"/>
    <w:rsid w:val="006810A6"/>
    <w:rsid w:val="00682904"/>
    <w:rsid w:val="0068780B"/>
    <w:rsid w:val="0069028E"/>
    <w:rsid w:val="006908D8"/>
    <w:rsid w:val="00690EAA"/>
    <w:rsid w:val="006911BF"/>
    <w:rsid w:val="0069300C"/>
    <w:rsid w:val="00696350"/>
    <w:rsid w:val="006A164E"/>
    <w:rsid w:val="006A3476"/>
    <w:rsid w:val="006A41AD"/>
    <w:rsid w:val="006A50C2"/>
    <w:rsid w:val="006A6DB5"/>
    <w:rsid w:val="006B0774"/>
    <w:rsid w:val="006B39D9"/>
    <w:rsid w:val="006B5233"/>
    <w:rsid w:val="006B5C74"/>
    <w:rsid w:val="006B7559"/>
    <w:rsid w:val="006C076B"/>
    <w:rsid w:val="006C0994"/>
    <w:rsid w:val="006C1E54"/>
    <w:rsid w:val="006C2ECC"/>
    <w:rsid w:val="006C3605"/>
    <w:rsid w:val="006C43F0"/>
    <w:rsid w:val="006C6DBD"/>
    <w:rsid w:val="006C78C9"/>
    <w:rsid w:val="006D0749"/>
    <w:rsid w:val="006D129B"/>
    <w:rsid w:val="006D1590"/>
    <w:rsid w:val="006D2C97"/>
    <w:rsid w:val="006D3A0D"/>
    <w:rsid w:val="006D44F9"/>
    <w:rsid w:val="006D7E34"/>
    <w:rsid w:val="006E09FE"/>
    <w:rsid w:val="006E2C11"/>
    <w:rsid w:val="006E5621"/>
    <w:rsid w:val="006E6C7F"/>
    <w:rsid w:val="006E6DD4"/>
    <w:rsid w:val="006E7743"/>
    <w:rsid w:val="006F00FF"/>
    <w:rsid w:val="006F254B"/>
    <w:rsid w:val="006F26CF"/>
    <w:rsid w:val="006F3575"/>
    <w:rsid w:val="006F40A5"/>
    <w:rsid w:val="006F4A09"/>
    <w:rsid w:val="006F5004"/>
    <w:rsid w:val="006F5903"/>
    <w:rsid w:val="006F5DBE"/>
    <w:rsid w:val="006F5E74"/>
    <w:rsid w:val="006F6E3C"/>
    <w:rsid w:val="00704A7A"/>
    <w:rsid w:val="007057E3"/>
    <w:rsid w:val="007059B1"/>
    <w:rsid w:val="00705F55"/>
    <w:rsid w:val="007063F5"/>
    <w:rsid w:val="0070766F"/>
    <w:rsid w:val="0070785F"/>
    <w:rsid w:val="007104D3"/>
    <w:rsid w:val="0071139D"/>
    <w:rsid w:val="00713632"/>
    <w:rsid w:val="00714186"/>
    <w:rsid w:val="0072103E"/>
    <w:rsid w:val="0072229D"/>
    <w:rsid w:val="00722B87"/>
    <w:rsid w:val="0072336D"/>
    <w:rsid w:val="007247CE"/>
    <w:rsid w:val="00726370"/>
    <w:rsid w:val="0072729C"/>
    <w:rsid w:val="007317AA"/>
    <w:rsid w:val="00732643"/>
    <w:rsid w:val="00733125"/>
    <w:rsid w:val="00733637"/>
    <w:rsid w:val="00734603"/>
    <w:rsid w:val="00734AF3"/>
    <w:rsid w:val="0073626A"/>
    <w:rsid w:val="007418C2"/>
    <w:rsid w:val="0074206C"/>
    <w:rsid w:val="007422EE"/>
    <w:rsid w:val="00743F26"/>
    <w:rsid w:val="00744F7D"/>
    <w:rsid w:val="00747506"/>
    <w:rsid w:val="007476BB"/>
    <w:rsid w:val="00747BE0"/>
    <w:rsid w:val="00752FF9"/>
    <w:rsid w:val="007546FF"/>
    <w:rsid w:val="00754FFF"/>
    <w:rsid w:val="00755C60"/>
    <w:rsid w:val="007562F2"/>
    <w:rsid w:val="007573D5"/>
    <w:rsid w:val="0075756C"/>
    <w:rsid w:val="00760422"/>
    <w:rsid w:val="00761A35"/>
    <w:rsid w:val="00761B40"/>
    <w:rsid w:val="007642B5"/>
    <w:rsid w:val="00766225"/>
    <w:rsid w:val="0076658B"/>
    <w:rsid w:val="007665D0"/>
    <w:rsid w:val="0076765E"/>
    <w:rsid w:val="00771869"/>
    <w:rsid w:val="007718F9"/>
    <w:rsid w:val="00771966"/>
    <w:rsid w:val="00773EB3"/>
    <w:rsid w:val="00775676"/>
    <w:rsid w:val="00777C9A"/>
    <w:rsid w:val="007802A8"/>
    <w:rsid w:val="0078078B"/>
    <w:rsid w:val="0078321A"/>
    <w:rsid w:val="00784BE1"/>
    <w:rsid w:val="00784CE1"/>
    <w:rsid w:val="00786C75"/>
    <w:rsid w:val="007870A2"/>
    <w:rsid w:val="007905D2"/>
    <w:rsid w:val="00791ED3"/>
    <w:rsid w:val="007949CA"/>
    <w:rsid w:val="0079577D"/>
    <w:rsid w:val="007970A5"/>
    <w:rsid w:val="0079797E"/>
    <w:rsid w:val="007A02DA"/>
    <w:rsid w:val="007A063D"/>
    <w:rsid w:val="007A1EBD"/>
    <w:rsid w:val="007A38D6"/>
    <w:rsid w:val="007A4689"/>
    <w:rsid w:val="007A5F0B"/>
    <w:rsid w:val="007A6D62"/>
    <w:rsid w:val="007B0451"/>
    <w:rsid w:val="007B1B77"/>
    <w:rsid w:val="007B335F"/>
    <w:rsid w:val="007B3FDE"/>
    <w:rsid w:val="007B4835"/>
    <w:rsid w:val="007B499E"/>
    <w:rsid w:val="007B4B65"/>
    <w:rsid w:val="007C1FAB"/>
    <w:rsid w:val="007D0726"/>
    <w:rsid w:val="007D6630"/>
    <w:rsid w:val="007D6811"/>
    <w:rsid w:val="007D7DEC"/>
    <w:rsid w:val="007D7F96"/>
    <w:rsid w:val="007E1B1E"/>
    <w:rsid w:val="007E1E0E"/>
    <w:rsid w:val="007E1ECC"/>
    <w:rsid w:val="007E2A97"/>
    <w:rsid w:val="007E4374"/>
    <w:rsid w:val="007E7A2E"/>
    <w:rsid w:val="007E7B82"/>
    <w:rsid w:val="007F0437"/>
    <w:rsid w:val="007F2FE5"/>
    <w:rsid w:val="007F3ECB"/>
    <w:rsid w:val="007F75DF"/>
    <w:rsid w:val="0080047E"/>
    <w:rsid w:val="0080215C"/>
    <w:rsid w:val="0080336F"/>
    <w:rsid w:val="0080602F"/>
    <w:rsid w:val="008060FF"/>
    <w:rsid w:val="008077DD"/>
    <w:rsid w:val="008160E1"/>
    <w:rsid w:val="00816143"/>
    <w:rsid w:val="008169AA"/>
    <w:rsid w:val="00817BD7"/>
    <w:rsid w:val="00821570"/>
    <w:rsid w:val="00821632"/>
    <w:rsid w:val="00822245"/>
    <w:rsid w:val="00823210"/>
    <w:rsid w:val="00823DAE"/>
    <w:rsid w:val="00823DC9"/>
    <w:rsid w:val="00824111"/>
    <w:rsid w:val="00830217"/>
    <w:rsid w:val="00832229"/>
    <w:rsid w:val="008325AB"/>
    <w:rsid w:val="00835E79"/>
    <w:rsid w:val="00837CB8"/>
    <w:rsid w:val="00844676"/>
    <w:rsid w:val="00844FA3"/>
    <w:rsid w:val="00845C65"/>
    <w:rsid w:val="00845F77"/>
    <w:rsid w:val="0084676B"/>
    <w:rsid w:val="00850533"/>
    <w:rsid w:val="0085121F"/>
    <w:rsid w:val="00851FDB"/>
    <w:rsid w:val="008535F0"/>
    <w:rsid w:val="00853BE3"/>
    <w:rsid w:val="00855138"/>
    <w:rsid w:val="0085709E"/>
    <w:rsid w:val="0086155E"/>
    <w:rsid w:val="008618FB"/>
    <w:rsid w:val="008653C5"/>
    <w:rsid w:val="008654D2"/>
    <w:rsid w:val="00866570"/>
    <w:rsid w:val="00866ABF"/>
    <w:rsid w:val="00867CDB"/>
    <w:rsid w:val="00870B11"/>
    <w:rsid w:val="00871F9F"/>
    <w:rsid w:val="0087202B"/>
    <w:rsid w:val="008729CC"/>
    <w:rsid w:val="008731BB"/>
    <w:rsid w:val="00875039"/>
    <w:rsid w:val="008751E2"/>
    <w:rsid w:val="00877992"/>
    <w:rsid w:val="00884666"/>
    <w:rsid w:val="00885A90"/>
    <w:rsid w:val="00885D25"/>
    <w:rsid w:val="008863B5"/>
    <w:rsid w:val="008909BD"/>
    <w:rsid w:val="008913F8"/>
    <w:rsid w:val="008947F3"/>
    <w:rsid w:val="008A02CB"/>
    <w:rsid w:val="008A28EE"/>
    <w:rsid w:val="008A36DF"/>
    <w:rsid w:val="008A459B"/>
    <w:rsid w:val="008A5E0F"/>
    <w:rsid w:val="008A67A2"/>
    <w:rsid w:val="008A6832"/>
    <w:rsid w:val="008A6A03"/>
    <w:rsid w:val="008A7668"/>
    <w:rsid w:val="008A7BFE"/>
    <w:rsid w:val="008B0B1F"/>
    <w:rsid w:val="008B4B5E"/>
    <w:rsid w:val="008B6297"/>
    <w:rsid w:val="008B6A47"/>
    <w:rsid w:val="008C0034"/>
    <w:rsid w:val="008C0192"/>
    <w:rsid w:val="008C0C2E"/>
    <w:rsid w:val="008C4222"/>
    <w:rsid w:val="008C5F70"/>
    <w:rsid w:val="008C62FD"/>
    <w:rsid w:val="008C65C0"/>
    <w:rsid w:val="008D0533"/>
    <w:rsid w:val="008D2F45"/>
    <w:rsid w:val="008D3D94"/>
    <w:rsid w:val="008D614E"/>
    <w:rsid w:val="008D62A5"/>
    <w:rsid w:val="008D711E"/>
    <w:rsid w:val="008D7C32"/>
    <w:rsid w:val="008E298D"/>
    <w:rsid w:val="008E3C5D"/>
    <w:rsid w:val="008E40AA"/>
    <w:rsid w:val="008F2299"/>
    <w:rsid w:val="008F4C53"/>
    <w:rsid w:val="008F6664"/>
    <w:rsid w:val="009025C2"/>
    <w:rsid w:val="00903D53"/>
    <w:rsid w:val="009066D3"/>
    <w:rsid w:val="00910269"/>
    <w:rsid w:val="00911CEF"/>
    <w:rsid w:val="0091265B"/>
    <w:rsid w:val="009151B3"/>
    <w:rsid w:val="00915FBB"/>
    <w:rsid w:val="00916533"/>
    <w:rsid w:val="009173D8"/>
    <w:rsid w:val="00917A0D"/>
    <w:rsid w:val="009215FF"/>
    <w:rsid w:val="0092389C"/>
    <w:rsid w:val="00924B0C"/>
    <w:rsid w:val="00926950"/>
    <w:rsid w:val="00931D70"/>
    <w:rsid w:val="009336AA"/>
    <w:rsid w:val="00933841"/>
    <w:rsid w:val="00934735"/>
    <w:rsid w:val="009347E3"/>
    <w:rsid w:val="009361F7"/>
    <w:rsid w:val="00936971"/>
    <w:rsid w:val="00942108"/>
    <w:rsid w:val="00942C37"/>
    <w:rsid w:val="00942CB7"/>
    <w:rsid w:val="00945069"/>
    <w:rsid w:val="00946E8E"/>
    <w:rsid w:val="00953243"/>
    <w:rsid w:val="00953FF0"/>
    <w:rsid w:val="0095594D"/>
    <w:rsid w:val="0096066B"/>
    <w:rsid w:val="00961072"/>
    <w:rsid w:val="00962932"/>
    <w:rsid w:val="009635E5"/>
    <w:rsid w:val="009648D5"/>
    <w:rsid w:val="00964F03"/>
    <w:rsid w:val="00965B6A"/>
    <w:rsid w:val="009665E6"/>
    <w:rsid w:val="009670EA"/>
    <w:rsid w:val="00967CEE"/>
    <w:rsid w:val="00970279"/>
    <w:rsid w:val="00970C6E"/>
    <w:rsid w:val="00971C0A"/>
    <w:rsid w:val="00972ADA"/>
    <w:rsid w:val="00974641"/>
    <w:rsid w:val="00975F9A"/>
    <w:rsid w:val="0097629C"/>
    <w:rsid w:val="009762C8"/>
    <w:rsid w:val="00977505"/>
    <w:rsid w:val="00977EAF"/>
    <w:rsid w:val="00981A32"/>
    <w:rsid w:val="009830E1"/>
    <w:rsid w:val="00985CC7"/>
    <w:rsid w:val="00987FC0"/>
    <w:rsid w:val="00990905"/>
    <w:rsid w:val="00993ECD"/>
    <w:rsid w:val="009949F6"/>
    <w:rsid w:val="00995631"/>
    <w:rsid w:val="00996341"/>
    <w:rsid w:val="00997B1A"/>
    <w:rsid w:val="009A0438"/>
    <w:rsid w:val="009A430F"/>
    <w:rsid w:val="009B0194"/>
    <w:rsid w:val="009B07B3"/>
    <w:rsid w:val="009B15A9"/>
    <w:rsid w:val="009B4782"/>
    <w:rsid w:val="009B60D5"/>
    <w:rsid w:val="009B7C3B"/>
    <w:rsid w:val="009C06F7"/>
    <w:rsid w:val="009C1102"/>
    <w:rsid w:val="009C261D"/>
    <w:rsid w:val="009C4E9D"/>
    <w:rsid w:val="009C72A1"/>
    <w:rsid w:val="009C79F6"/>
    <w:rsid w:val="009D1161"/>
    <w:rsid w:val="009D2680"/>
    <w:rsid w:val="009D2B84"/>
    <w:rsid w:val="009D61C6"/>
    <w:rsid w:val="009D711C"/>
    <w:rsid w:val="009D7789"/>
    <w:rsid w:val="009D78AE"/>
    <w:rsid w:val="009E2B2B"/>
    <w:rsid w:val="009E3F7D"/>
    <w:rsid w:val="009E48A3"/>
    <w:rsid w:val="009E6C15"/>
    <w:rsid w:val="009E797D"/>
    <w:rsid w:val="009F08DA"/>
    <w:rsid w:val="009F0FF1"/>
    <w:rsid w:val="009F1130"/>
    <w:rsid w:val="009F34CB"/>
    <w:rsid w:val="009F6D7E"/>
    <w:rsid w:val="009F6DC0"/>
    <w:rsid w:val="009F75A9"/>
    <w:rsid w:val="00A00029"/>
    <w:rsid w:val="00A00C9E"/>
    <w:rsid w:val="00A0114C"/>
    <w:rsid w:val="00A04917"/>
    <w:rsid w:val="00A06A22"/>
    <w:rsid w:val="00A1075D"/>
    <w:rsid w:val="00A11919"/>
    <w:rsid w:val="00A121B3"/>
    <w:rsid w:val="00A125F1"/>
    <w:rsid w:val="00A127E7"/>
    <w:rsid w:val="00A12CE7"/>
    <w:rsid w:val="00A135C2"/>
    <w:rsid w:val="00A13737"/>
    <w:rsid w:val="00A1424F"/>
    <w:rsid w:val="00A15AA0"/>
    <w:rsid w:val="00A162AE"/>
    <w:rsid w:val="00A17512"/>
    <w:rsid w:val="00A216CD"/>
    <w:rsid w:val="00A23284"/>
    <w:rsid w:val="00A235A0"/>
    <w:rsid w:val="00A23BC8"/>
    <w:rsid w:val="00A25EFE"/>
    <w:rsid w:val="00A27998"/>
    <w:rsid w:val="00A3434D"/>
    <w:rsid w:val="00A3458E"/>
    <w:rsid w:val="00A3558D"/>
    <w:rsid w:val="00A3585C"/>
    <w:rsid w:val="00A368C7"/>
    <w:rsid w:val="00A37A68"/>
    <w:rsid w:val="00A404BE"/>
    <w:rsid w:val="00A413A3"/>
    <w:rsid w:val="00A42DF0"/>
    <w:rsid w:val="00A42F83"/>
    <w:rsid w:val="00A43420"/>
    <w:rsid w:val="00A463A1"/>
    <w:rsid w:val="00A479B0"/>
    <w:rsid w:val="00A47D9C"/>
    <w:rsid w:val="00A50211"/>
    <w:rsid w:val="00A5050C"/>
    <w:rsid w:val="00A524BF"/>
    <w:rsid w:val="00A6105A"/>
    <w:rsid w:val="00A61BE4"/>
    <w:rsid w:val="00A62CAE"/>
    <w:rsid w:val="00A62FF4"/>
    <w:rsid w:val="00A6775D"/>
    <w:rsid w:val="00A67907"/>
    <w:rsid w:val="00A70AEB"/>
    <w:rsid w:val="00A72B46"/>
    <w:rsid w:val="00A75CF2"/>
    <w:rsid w:val="00A76F67"/>
    <w:rsid w:val="00A80344"/>
    <w:rsid w:val="00A808D4"/>
    <w:rsid w:val="00A82B56"/>
    <w:rsid w:val="00A82F61"/>
    <w:rsid w:val="00A8343C"/>
    <w:rsid w:val="00A84FE4"/>
    <w:rsid w:val="00A86BB4"/>
    <w:rsid w:val="00A87507"/>
    <w:rsid w:val="00A916B1"/>
    <w:rsid w:val="00A933C9"/>
    <w:rsid w:val="00A977C2"/>
    <w:rsid w:val="00AA63CC"/>
    <w:rsid w:val="00AA6CCE"/>
    <w:rsid w:val="00AB177C"/>
    <w:rsid w:val="00AB1CC0"/>
    <w:rsid w:val="00AB2819"/>
    <w:rsid w:val="00AB2973"/>
    <w:rsid w:val="00AB42CC"/>
    <w:rsid w:val="00AB75E0"/>
    <w:rsid w:val="00AC04FA"/>
    <w:rsid w:val="00AC21E0"/>
    <w:rsid w:val="00AC3324"/>
    <w:rsid w:val="00AC3AE9"/>
    <w:rsid w:val="00AC4227"/>
    <w:rsid w:val="00AC692C"/>
    <w:rsid w:val="00AC709C"/>
    <w:rsid w:val="00AC7D8B"/>
    <w:rsid w:val="00AD2617"/>
    <w:rsid w:val="00AD343B"/>
    <w:rsid w:val="00AD3ED9"/>
    <w:rsid w:val="00AE0836"/>
    <w:rsid w:val="00AE129E"/>
    <w:rsid w:val="00AE242F"/>
    <w:rsid w:val="00AE58C2"/>
    <w:rsid w:val="00AE5FD9"/>
    <w:rsid w:val="00AF59B8"/>
    <w:rsid w:val="00B0155F"/>
    <w:rsid w:val="00B03BEE"/>
    <w:rsid w:val="00B05653"/>
    <w:rsid w:val="00B0733E"/>
    <w:rsid w:val="00B0770A"/>
    <w:rsid w:val="00B101E2"/>
    <w:rsid w:val="00B10755"/>
    <w:rsid w:val="00B121B4"/>
    <w:rsid w:val="00B12903"/>
    <w:rsid w:val="00B14A74"/>
    <w:rsid w:val="00B17CFF"/>
    <w:rsid w:val="00B2560C"/>
    <w:rsid w:val="00B32128"/>
    <w:rsid w:val="00B3424C"/>
    <w:rsid w:val="00B35344"/>
    <w:rsid w:val="00B3597B"/>
    <w:rsid w:val="00B35CDD"/>
    <w:rsid w:val="00B41F18"/>
    <w:rsid w:val="00B4279C"/>
    <w:rsid w:val="00B4489C"/>
    <w:rsid w:val="00B46F28"/>
    <w:rsid w:val="00B5012B"/>
    <w:rsid w:val="00B509C0"/>
    <w:rsid w:val="00B50A5D"/>
    <w:rsid w:val="00B51F87"/>
    <w:rsid w:val="00B5380F"/>
    <w:rsid w:val="00B55E69"/>
    <w:rsid w:val="00B57B87"/>
    <w:rsid w:val="00B60E07"/>
    <w:rsid w:val="00B61480"/>
    <w:rsid w:val="00B6579B"/>
    <w:rsid w:val="00B67145"/>
    <w:rsid w:val="00B70374"/>
    <w:rsid w:val="00B7056A"/>
    <w:rsid w:val="00B707A6"/>
    <w:rsid w:val="00B72762"/>
    <w:rsid w:val="00B75EF5"/>
    <w:rsid w:val="00B75F99"/>
    <w:rsid w:val="00B760CE"/>
    <w:rsid w:val="00B805A4"/>
    <w:rsid w:val="00B81535"/>
    <w:rsid w:val="00B82CA3"/>
    <w:rsid w:val="00B82F1B"/>
    <w:rsid w:val="00B833D8"/>
    <w:rsid w:val="00B83B82"/>
    <w:rsid w:val="00B84790"/>
    <w:rsid w:val="00B85C67"/>
    <w:rsid w:val="00B87C36"/>
    <w:rsid w:val="00B91C0A"/>
    <w:rsid w:val="00B924BD"/>
    <w:rsid w:val="00B96331"/>
    <w:rsid w:val="00B9769C"/>
    <w:rsid w:val="00BA3E09"/>
    <w:rsid w:val="00BA558E"/>
    <w:rsid w:val="00BA5857"/>
    <w:rsid w:val="00BA62EB"/>
    <w:rsid w:val="00BB03F0"/>
    <w:rsid w:val="00BB1974"/>
    <w:rsid w:val="00BB2E90"/>
    <w:rsid w:val="00BB438F"/>
    <w:rsid w:val="00BB5200"/>
    <w:rsid w:val="00BB5A04"/>
    <w:rsid w:val="00BC40B9"/>
    <w:rsid w:val="00BD093B"/>
    <w:rsid w:val="00BD11D6"/>
    <w:rsid w:val="00BD37A5"/>
    <w:rsid w:val="00BD3DB0"/>
    <w:rsid w:val="00BD519E"/>
    <w:rsid w:val="00BD68C8"/>
    <w:rsid w:val="00BD6AA1"/>
    <w:rsid w:val="00BE6916"/>
    <w:rsid w:val="00BE7260"/>
    <w:rsid w:val="00BF130B"/>
    <w:rsid w:val="00BF4D81"/>
    <w:rsid w:val="00BF5391"/>
    <w:rsid w:val="00BF7908"/>
    <w:rsid w:val="00C027E1"/>
    <w:rsid w:val="00C02B61"/>
    <w:rsid w:val="00C0537C"/>
    <w:rsid w:val="00C071C2"/>
    <w:rsid w:val="00C100A6"/>
    <w:rsid w:val="00C11154"/>
    <w:rsid w:val="00C13893"/>
    <w:rsid w:val="00C13AF6"/>
    <w:rsid w:val="00C144FE"/>
    <w:rsid w:val="00C150AB"/>
    <w:rsid w:val="00C17BBE"/>
    <w:rsid w:val="00C20400"/>
    <w:rsid w:val="00C2355B"/>
    <w:rsid w:val="00C2564E"/>
    <w:rsid w:val="00C26BCF"/>
    <w:rsid w:val="00C31565"/>
    <w:rsid w:val="00C3376F"/>
    <w:rsid w:val="00C409C9"/>
    <w:rsid w:val="00C41A64"/>
    <w:rsid w:val="00C45BA1"/>
    <w:rsid w:val="00C45F9C"/>
    <w:rsid w:val="00C4635B"/>
    <w:rsid w:val="00C51067"/>
    <w:rsid w:val="00C51156"/>
    <w:rsid w:val="00C53E95"/>
    <w:rsid w:val="00C55493"/>
    <w:rsid w:val="00C556F4"/>
    <w:rsid w:val="00C57BF2"/>
    <w:rsid w:val="00C63D2F"/>
    <w:rsid w:val="00C6432E"/>
    <w:rsid w:val="00C645D7"/>
    <w:rsid w:val="00C65018"/>
    <w:rsid w:val="00C676B9"/>
    <w:rsid w:val="00C7046B"/>
    <w:rsid w:val="00C71F2B"/>
    <w:rsid w:val="00C72D98"/>
    <w:rsid w:val="00C74A22"/>
    <w:rsid w:val="00C75F07"/>
    <w:rsid w:val="00C87B63"/>
    <w:rsid w:val="00C93755"/>
    <w:rsid w:val="00C93CE4"/>
    <w:rsid w:val="00C96A72"/>
    <w:rsid w:val="00C97F8A"/>
    <w:rsid w:val="00CA20AE"/>
    <w:rsid w:val="00CA4701"/>
    <w:rsid w:val="00CA5604"/>
    <w:rsid w:val="00CA589F"/>
    <w:rsid w:val="00CB2021"/>
    <w:rsid w:val="00CB4873"/>
    <w:rsid w:val="00CB52CF"/>
    <w:rsid w:val="00CB68C5"/>
    <w:rsid w:val="00CB7DE8"/>
    <w:rsid w:val="00CC283C"/>
    <w:rsid w:val="00CC3D1A"/>
    <w:rsid w:val="00CC44B6"/>
    <w:rsid w:val="00CC66D6"/>
    <w:rsid w:val="00CC67FB"/>
    <w:rsid w:val="00CD06F4"/>
    <w:rsid w:val="00CD2723"/>
    <w:rsid w:val="00CD30CF"/>
    <w:rsid w:val="00CE06DF"/>
    <w:rsid w:val="00CE0928"/>
    <w:rsid w:val="00CE1A22"/>
    <w:rsid w:val="00CE2CFD"/>
    <w:rsid w:val="00CE363E"/>
    <w:rsid w:val="00CE3DAF"/>
    <w:rsid w:val="00CE50C8"/>
    <w:rsid w:val="00CE64D6"/>
    <w:rsid w:val="00CE79A4"/>
    <w:rsid w:val="00CF0229"/>
    <w:rsid w:val="00CF02BB"/>
    <w:rsid w:val="00CF5A28"/>
    <w:rsid w:val="00D01D68"/>
    <w:rsid w:val="00D0384C"/>
    <w:rsid w:val="00D06B4B"/>
    <w:rsid w:val="00D06F87"/>
    <w:rsid w:val="00D10B94"/>
    <w:rsid w:val="00D10D73"/>
    <w:rsid w:val="00D12C56"/>
    <w:rsid w:val="00D134EE"/>
    <w:rsid w:val="00D14C57"/>
    <w:rsid w:val="00D1543E"/>
    <w:rsid w:val="00D20160"/>
    <w:rsid w:val="00D21758"/>
    <w:rsid w:val="00D220F8"/>
    <w:rsid w:val="00D232A2"/>
    <w:rsid w:val="00D25A42"/>
    <w:rsid w:val="00D315B1"/>
    <w:rsid w:val="00D31C27"/>
    <w:rsid w:val="00D31DE6"/>
    <w:rsid w:val="00D31F52"/>
    <w:rsid w:val="00D369C4"/>
    <w:rsid w:val="00D37F50"/>
    <w:rsid w:val="00D41392"/>
    <w:rsid w:val="00D4241B"/>
    <w:rsid w:val="00D45E8F"/>
    <w:rsid w:val="00D462E0"/>
    <w:rsid w:val="00D47148"/>
    <w:rsid w:val="00D512D1"/>
    <w:rsid w:val="00D526DB"/>
    <w:rsid w:val="00D53D48"/>
    <w:rsid w:val="00D5455F"/>
    <w:rsid w:val="00D5465A"/>
    <w:rsid w:val="00D551D3"/>
    <w:rsid w:val="00D55F65"/>
    <w:rsid w:val="00D56D51"/>
    <w:rsid w:val="00D60533"/>
    <w:rsid w:val="00D61ECB"/>
    <w:rsid w:val="00D623B0"/>
    <w:rsid w:val="00D644E3"/>
    <w:rsid w:val="00D66690"/>
    <w:rsid w:val="00D66A79"/>
    <w:rsid w:val="00D73506"/>
    <w:rsid w:val="00D80315"/>
    <w:rsid w:val="00D80EA8"/>
    <w:rsid w:val="00D83171"/>
    <w:rsid w:val="00D86A0F"/>
    <w:rsid w:val="00D92DA3"/>
    <w:rsid w:val="00D9306D"/>
    <w:rsid w:val="00D93E20"/>
    <w:rsid w:val="00D947F2"/>
    <w:rsid w:val="00D94949"/>
    <w:rsid w:val="00D95568"/>
    <w:rsid w:val="00D9592B"/>
    <w:rsid w:val="00D96646"/>
    <w:rsid w:val="00DA256D"/>
    <w:rsid w:val="00DA5D5F"/>
    <w:rsid w:val="00DA62EC"/>
    <w:rsid w:val="00DA7B43"/>
    <w:rsid w:val="00DB1132"/>
    <w:rsid w:val="00DB2BC3"/>
    <w:rsid w:val="00DB51AD"/>
    <w:rsid w:val="00DB6F66"/>
    <w:rsid w:val="00DB6FE4"/>
    <w:rsid w:val="00DB761B"/>
    <w:rsid w:val="00DC03CF"/>
    <w:rsid w:val="00DC1DA9"/>
    <w:rsid w:val="00DC4C03"/>
    <w:rsid w:val="00DC5029"/>
    <w:rsid w:val="00DC5449"/>
    <w:rsid w:val="00DD0511"/>
    <w:rsid w:val="00DD078A"/>
    <w:rsid w:val="00DD1DBD"/>
    <w:rsid w:val="00DD3354"/>
    <w:rsid w:val="00DD4983"/>
    <w:rsid w:val="00DD6F0B"/>
    <w:rsid w:val="00DE17A6"/>
    <w:rsid w:val="00DE277D"/>
    <w:rsid w:val="00DE374B"/>
    <w:rsid w:val="00DE3AEA"/>
    <w:rsid w:val="00DE6890"/>
    <w:rsid w:val="00DE7C1C"/>
    <w:rsid w:val="00DF145A"/>
    <w:rsid w:val="00DF436E"/>
    <w:rsid w:val="00DF460C"/>
    <w:rsid w:val="00DF5CD2"/>
    <w:rsid w:val="00DF6AF7"/>
    <w:rsid w:val="00DF6C73"/>
    <w:rsid w:val="00DF71C3"/>
    <w:rsid w:val="00E00D39"/>
    <w:rsid w:val="00E020D0"/>
    <w:rsid w:val="00E05031"/>
    <w:rsid w:val="00E10591"/>
    <w:rsid w:val="00E23FB3"/>
    <w:rsid w:val="00E24047"/>
    <w:rsid w:val="00E253DA"/>
    <w:rsid w:val="00E2634C"/>
    <w:rsid w:val="00E265D3"/>
    <w:rsid w:val="00E2662A"/>
    <w:rsid w:val="00E278E1"/>
    <w:rsid w:val="00E27E25"/>
    <w:rsid w:val="00E3119D"/>
    <w:rsid w:val="00E36F23"/>
    <w:rsid w:val="00E37EF0"/>
    <w:rsid w:val="00E40DDD"/>
    <w:rsid w:val="00E41C5D"/>
    <w:rsid w:val="00E42D28"/>
    <w:rsid w:val="00E45B3B"/>
    <w:rsid w:val="00E46D0F"/>
    <w:rsid w:val="00E52E0E"/>
    <w:rsid w:val="00E55432"/>
    <w:rsid w:val="00E56DF3"/>
    <w:rsid w:val="00E610D4"/>
    <w:rsid w:val="00E633EF"/>
    <w:rsid w:val="00E63C7A"/>
    <w:rsid w:val="00E64045"/>
    <w:rsid w:val="00E64322"/>
    <w:rsid w:val="00E65690"/>
    <w:rsid w:val="00E66858"/>
    <w:rsid w:val="00E679B5"/>
    <w:rsid w:val="00E7088E"/>
    <w:rsid w:val="00E712E8"/>
    <w:rsid w:val="00E725BB"/>
    <w:rsid w:val="00E7506C"/>
    <w:rsid w:val="00E76ADD"/>
    <w:rsid w:val="00E80E7C"/>
    <w:rsid w:val="00E8244A"/>
    <w:rsid w:val="00E91D6A"/>
    <w:rsid w:val="00E92B02"/>
    <w:rsid w:val="00E94596"/>
    <w:rsid w:val="00E94DEF"/>
    <w:rsid w:val="00EA6E15"/>
    <w:rsid w:val="00EA7017"/>
    <w:rsid w:val="00EB1FF3"/>
    <w:rsid w:val="00EB222B"/>
    <w:rsid w:val="00EB26CC"/>
    <w:rsid w:val="00EB55DF"/>
    <w:rsid w:val="00EC11AA"/>
    <w:rsid w:val="00EC2B62"/>
    <w:rsid w:val="00EC4294"/>
    <w:rsid w:val="00EC5B85"/>
    <w:rsid w:val="00EC67A9"/>
    <w:rsid w:val="00ED11C0"/>
    <w:rsid w:val="00ED1DEE"/>
    <w:rsid w:val="00ED1F33"/>
    <w:rsid w:val="00ED2DEF"/>
    <w:rsid w:val="00ED32FF"/>
    <w:rsid w:val="00EE1004"/>
    <w:rsid w:val="00EE14A8"/>
    <w:rsid w:val="00EE4397"/>
    <w:rsid w:val="00EE61FE"/>
    <w:rsid w:val="00EE67AC"/>
    <w:rsid w:val="00EE68D9"/>
    <w:rsid w:val="00EF0E60"/>
    <w:rsid w:val="00EF1B88"/>
    <w:rsid w:val="00EF1EA3"/>
    <w:rsid w:val="00EF2415"/>
    <w:rsid w:val="00EF2C32"/>
    <w:rsid w:val="00EF57F9"/>
    <w:rsid w:val="00F00428"/>
    <w:rsid w:val="00F006E1"/>
    <w:rsid w:val="00F00D4B"/>
    <w:rsid w:val="00F031EA"/>
    <w:rsid w:val="00F035EE"/>
    <w:rsid w:val="00F065A3"/>
    <w:rsid w:val="00F07B54"/>
    <w:rsid w:val="00F101C5"/>
    <w:rsid w:val="00F11E70"/>
    <w:rsid w:val="00F12722"/>
    <w:rsid w:val="00F13115"/>
    <w:rsid w:val="00F167C8"/>
    <w:rsid w:val="00F23279"/>
    <w:rsid w:val="00F233A4"/>
    <w:rsid w:val="00F250B7"/>
    <w:rsid w:val="00F25A7F"/>
    <w:rsid w:val="00F303F3"/>
    <w:rsid w:val="00F32A48"/>
    <w:rsid w:val="00F32B9C"/>
    <w:rsid w:val="00F338CD"/>
    <w:rsid w:val="00F33A2F"/>
    <w:rsid w:val="00F35860"/>
    <w:rsid w:val="00F3773E"/>
    <w:rsid w:val="00F4171F"/>
    <w:rsid w:val="00F4227C"/>
    <w:rsid w:val="00F44368"/>
    <w:rsid w:val="00F443C8"/>
    <w:rsid w:val="00F44E03"/>
    <w:rsid w:val="00F56104"/>
    <w:rsid w:val="00F56A53"/>
    <w:rsid w:val="00F56AA5"/>
    <w:rsid w:val="00F56CC1"/>
    <w:rsid w:val="00F605FC"/>
    <w:rsid w:val="00F61421"/>
    <w:rsid w:val="00F65728"/>
    <w:rsid w:val="00F709F9"/>
    <w:rsid w:val="00F70EB1"/>
    <w:rsid w:val="00F71501"/>
    <w:rsid w:val="00F718BE"/>
    <w:rsid w:val="00F744E5"/>
    <w:rsid w:val="00F77437"/>
    <w:rsid w:val="00F7770B"/>
    <w:rsid w:val="00F8320A"/>
    <w:rsid w:val="00F8397A"/>
    <w:rsid w:val="00F83EAB"/>
    <w:rsid w:val="00F840D0"/>
    <w:rsid w:val="00F86DB6"/>
    <w:rsid w:val="00F87C29"/>
    <w:rsid w:val="00F91883"/>
    <w:rsid w:val="00F92018"/>
    <w:rsid w:val="00F93ECE"/>
    <w:rsid w:val="00FA043A"/>
    <w:rsid w:val="00FA1096"/>
    <w:rsid w:val="00FA1206"/>
    <w:rsid w:val="00FA67BD"/>
    <w:rsid w:val="00FA6A5C"/>
    <w:rsid w:val="00FA7AFD"/>
    <w:rsid w:val="00FB1CCF"/>
    <w:rsid w:val="00FB29BD"/>
    <w:rsid w:val="00FB3379"/>
    <w:rsid w:val="00FB5AED"/>
    <w:rsid w:val="00FC1546"/>
    <w:rsid w:val="00FC2DD5"/>
    <w:rsid w:val="00FC3052"/>
    <w:rsid w:val="00FC3543"/>
    <w:rsid w:val="00FC51BB"/>
    <w:rsid w:val="00FC58CE"/>
    <w:rsid w:val="00FC704A"/>
    <w:rsid w:val="00FC725E"/>
    <w:rsid w:val="00FC7299"/>
    <w:rsid w:val="00FD13C6"/>
    <w:rsid w:val="00FD213B"/>
    <w:rsid w:val="00FD3FF9"/>
    <w:rsid w:val="00FD489B"/>
    <w:rsid w:val="00FE0066"/>
    <w:rsid w:val="00FE0D71"/>
    <w:rsid w:val="00FE1D48"/>
    <w:rsid w:val="00FE26A9"/>
    <w:rsid w:val="00FE4538"/>
    <w:rsid w:val="00FE608C"/>
    <w:rsid w:val="00FE61D1"/>
    <w:rsid w:val="00FE789A"/>
    <w:rsid w:val="00FF01F5"/>
    <w:rsid w:val="00FF0936"/>
    <w:rsid w:val="00FF30A1"/>
    <w:rsid w:val="00FF4959"/>
    <w:rsid w:val="00FF5027"/>
    <w:rsid w:val="00FF5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Georgia" w:hAnsi="Georgia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0D0E2C"/>
    <w:pPr>
      <w:spacing w:after="160" w:line="288" w:lineRule="auto"/>
      <w:ind w:left="2160"/>
    </w:pPr>
    <w:rPr>
      <w:color w:val="5A5A5A"/>
      <w:sz w:val="20"/>
      <w:szCs w:val="20"/>
      <w:lang w:val="ru-RU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D0E2C"/>
    <w:pPr>
      <w:spacing w:before="400" w:after="60" w:line="240" w:lineRule="auto"/>
      <w:contextualSpacing/>
      <w:outlineLvl w:val="0"/>
    </w:pPr>
    <w:rPr>
      <w:rFonts w:eastAsia="Times New Roman"/>
      <w:smallCaps/>
      <w:color w:val="0F243E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0E2C"/>
    <w:pPr>
      <w:spacing w:before="120" w:after="60" w:line="240" w:lineRule="auto"/>
      <w:contextualSpacing/>
      <w:outlineLvl w:val="1"/>
    </w:pPr>
    <w:rPr>
      <w:rFonts w:eastAsia="Times New Roman"/>
      <w:smallCaps/>
      <w:color w:val="17365D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E2C"/>
    <w:pPr>
      <w:spacing w:before="120" w:after="60" w:line="240" w:lineRule="auto"/>
      <w:contextualSpacing/>
      <w:outlineLvl w:val="2"/>
    </w:pPr>
    <w:rPr>
      <w:rFonts w:eastAsia="Times New Roman"/>
      <w:smallCaps/>
      <w:color w:val="1F497D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D0E2C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eastAsia="Times New Roman"/>
      <w:b/>
      <w:bCs/>
      <w:smallCaps/>
      <w:color w:val="3071C3"/>
      <w:spacing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D0E2C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eastAsia="Times New Roman"/>
      <w:smallCaps/>
      <w:color w:val="3071C3"/>
      <w:spacing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D0E2C"/>
    <w:pPr>
      <w:pBdr>
        <w:bottom w:val="dotted" w:sz="8" w:space="1" w:color="938953"/>
      </w:pBdr>
      <w:spacing w:before="200" w:after="100"/>
      <w:contextualSpacing/>
      <w:outlineLvl w:val="5"/>
    </w:pPr>
    <w:rPr>
      <w:rFonts w:eastAsia="Times New Roman"/>
      <w:smallCaps/>
      <w:color w:val="938953"/>
      <w:spacing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D0E2C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eastAsia="Times New Roman"/>
      <w:b/>
      <w:bCs/>
      <w:smallCaps/>
      <w:color w:val="938953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D0E2C"/>
    <w:pPr>
      <w:spacing w:before="200" w:after="60" w:line="240" w:lineRule="auto"/>
      <w:contextualSpacing/>
      <w:outlineLvl w:val="7"/>
    </w:pPr>
    <w:rPr>
      <w:rFonts w:eastAsia="Times New Roman"/>
      <w:b/>
      <w:smallCaps/>
      <w:color w:val="938953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D0E2C"/>
    <w:pPr>
      <w:spacing w:before="200" w:after="60" w:line="240" w:lineRule="auto"/>
      <w:contextualSpacing/>
      <w:outlineLvl w:val="8"/>
    </w:pPr>
    <w:rPr>
      <w:rFonts w:eastAsia="Times New Roman"/>
      <w:smallCaps/>
      <w:color w:val="938953"/>
      <w:spacing w:val="20"/>
      <w:sz w:val="16"/>
      <w:szCs w:val="1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D0E2C"/>
    <w:rPr>
      <w:rFonts w:ascii="Georgia" w:hAnsi="Georg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D0E2C"/>
    <w:rPr>
      <w:rFonts w:ascii="Georgia" w:hAnsi="Georg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D0E2C"/>
    <w:rPr>
      <w:rFonts w:ascii="Georgia" w:hAnsi="Georg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D0E2C"/>
    <w:rPr>
      <w:rFonts w:ascii="Georgia" w:hAnsi="Georg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D0E2C"/>
    <w:rPr>
      <w:rFonts w:ascii="Georgia" w:hAnsi="Georgia" w:cs="Times New Roman"/>
      <w:smallCaps/>
      <w:color w:val="3071C3"/>
      <w:spacing w:val="2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D0E2C"/>
    <w:rPr>
      <w:rFonts w:ascii="Georgia" w:hAnsi="Georgia" w:cs="Times New Roman"/>
      <w:smallCaps/>
      <w:color w:val="938953"/>
      <w:spacing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0D0E2C"/>
    <w:rPr>
      <w:rFonts w:ascii="Georgia" w:hAnsi="Georg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D0E2C"/>
    <w:rPr>
      <w:rFonts w:ascii="Georgia" w:hAnsi="Georg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0D0E2C"/>
    <w:rPr>
      <w:rFonts w:ascii="Georgia" w:hAnsi="Georg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0D0E2C"/>
    <w:rPr>
      <w:b/>
      <w:bCs/>
      <w:smallCaps/>
      <w:color w:val="1F497D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0D0E2C"/>
    <w:pPr>
      <w:spacing w:line="240" w:lineRule="auto"/>
      <w:ind w:left="0"/>
      <w:contextualSpacing/>
    </w:pPr>
    <w:rPr>
      <w:rFonts w:eastAsia="Times New Roman"/>
      <w:smallCaps/>
      <w:color w:val="17365D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sid w:val="000D0E2C"/>
    <w:rPr>
      <w:rFonts w:ascii="Georgia" w:hAnsi="Georgia" w:cs="Times New Roman"/>
      <w:smallCaps/>
      <w:color w:val="17365D"/>
      <w:spacing w:val="5"/>
      <w:sz w:val="72"/>
      <w:szCs w:val="72"/>
      <w:lang w:val="ru-RU" w:eastAsia="en-US" w:bidi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0D0E2C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D0E2C"/>
    <w:rPr>
      <w:rFonts w:cs="Times New Roman"/>
      <w:smallCaps/>
      <w:color w:val="938953"/>
      <w:spacing w:val="5"/>
      <w:sz w:val="28"/>
      <w:szCs w:val="28"/>
      <w:lang w:val="ru-RU" w:eastAsia="en-US" w:bidi="ar-SA"/>
    </w:rPr>
  </w:style>
  <w:style w:type="character" w:styleId="Strong">
    <w:name w:val="Strong"/>
    <w:basedOn w:val="DefaultParagraphFont"/>
    <w:uiPriority w:val="99"/>
    <w:qFormat/>
    <w:rsid w:val="000D0E2C"/>
    <w:rPr>
      <w:rFonts w:cs="Times New Roman"/>
      <w:b/>
      <w:spacing w:val="0"/>
    </w:rPr>
  </w:style>
  <w:style w:type="character" w:styleId="Emphasis">
    <w:name w:val="Emphasis"/>
    <w:basedOn w:val="DefaultParagraphFont"/>
    <w:uiPriority w:val="99"/>
    <w:qFormat/>
    <w:rsid w:val="000D0E2C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99"/>
    <w:qFormat/>
    <w:rsid w:val="000D0E2C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0D0E2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0D0E2C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0D0E2C"/>
    <w:rPr>
      <w:rFonts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0D0E2C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eastAsia="Times New Roman"/>
      <w:smallCaps/>
      <w:color w:val="365F91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0D0E2C"/>
    <w:rPr>
      <w:rFonts w:ascii="Georgia" w:hAnsi="Georgia" w:cs="Times New Roman"/>
      <w:smallCaps/>
      <w:color w:val="365F91"/>
    </w:rPr>
  </w:style>
  <w:style w:type="character" w:styleId="SubtleEmphasis">
    <w:name w:val="Subtle Emphasis"/>
    <w:basedOn w:val="DefaultParagraphFont"/>
    <w:uiPriority w:val="99"/>
    <w:qFormat/>
    <w:rsid w:val="000D0E2C"/>
    <w:rPr>
      <w:smallCaps/>
      <w:color w:val="5A5A5A"/>
      <w:vertAlign w:val="baseline"/>
    </w:rPr>
  </w:style>
  <w:style w:type="character" w:styleId="IntenseEmphasis">
    <w:name w:val="Intense Emphasis"/>
    <w:basedOn w:val="DefaultParagraphFont"/>
    <w:uiPriority w:val="99"/>
    <w:qFormat/>
    <w:rsid w:val="000D0E2C"/>
    <w:rPr>
      <w:b/>
      <w:smallCaps/>
      <w:color w:val="4F81BD"/>
      <w:spacing w:val="40"/>
    </w:rPr>
  </w:style>
  <w:style w:type="character" w:styleId="SubtleReference">
    <w:name w:val="Subtle Reference"/>
    <w:basedOn w:val="DefaultParagraphFont"/>
    <w:uiPriority w:val="99"/>
    <w:qFormat/>
    <w:rsid w:val="000D0E2C"/>
    <w:rPr>
      <w:rFonts w:ascii="Georgia" w:hAnsi="Georgia"/>
      <w:i/>
      <w:smallCaps/>
      <w:color w:val="5A5A5A"/>
      <w:spacing w:val="20"/>
    </w:rPr>
  </w:style>
  <w:style w:type="character" w:styleId="IntenseReference">
    <w:name w:val="Intense Reference"/>
    <w:basedOn w:val="DefaultParagraphFont"/>
    <w:uiPriority w:val="99"/>
    <w:qFormat/>
    <w:rsid w:val="000D0E2C"/>
    <w:rPr>
      <w:rFonts w:ascii="Georgia" w:hAnsi="Georgia"/>
      <w:b/>
      <w:i/>
      <w:smallCaps/>
      <w:color w:val="17365D"/>
      <w:spacing w:val="20"/>
    </w:rPr>
  </w:style>
  <w:style w:type="character" w:styleId="BookTitle">
    <w:name w:val="Book Title"/>
    <w:basedOn w:val="DefaultParagraphFont"/>
    <w:uiPriority w:val="99"/>
    <w:qFormat/>
    <w:rsid w:val="000D0E2C"/>
    <w:rPr>
      <w:rFonts w:ascii="Georgia" w:hAnsi="Georgia"/>
      <w:b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99"/>
    <w:qFormat/>
    <w:rsid w:val="000D0E2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00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73D2"/>
    <w:rPr>
      <w:rFonts w:ascii="Tahoma" w:hAnsi="Tahoma" w:cs="Tahoma"/>
      <w:color w:val="5A5A5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9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2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29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5</Pages>
  <Words>496</Words>
  <Characters>283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Христинка)</cp:lastModifiedBy>
  <cp:revision>5</cp:revision>
  <dcterms:created xsi:type="dcterms:W3CDTF">2017-11-29T10:30:00Z</dcterms:created>
  <dcterms:modified xsi:type="dcterms:W3CDTF">2020-09-16T20:34:00Z</dcterms:modified>
</cp:coreProperties>
</file>